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10006968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10006968-Personenvereinzelungsanlage Bonn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Einbau von Personenvereinzelungsanlagen am GIZ-Standort Bonn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